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CF11D1" w14:textId="77777777" w:rsidR="00480897" w:rsidRDefault="00000000">
      <w:pPr>
        <w:pStyle w:val="NormalnyWeb"/>
        <w:tabs>
          <w:tab w:val="left" w:pos="7200"/>
        </w:tabs>
        <w:spacing w:after="280"/>
        <w:jc w:val="center"/>
      </w:pPr>
      <w:r>
        <w:rPr>
          <w:rStyle w:val="Pogrubienie"/>
          <w:color w:val="000000"/>
        </w:rPr>
        <w:t>ZARZĄDZENIE Nr 109/21</w:t>
      </w:r>
      <w:r>
        <w:rPr>
          <w:bCs/>
          <w:color w:val="000000"/>
        </w:rPr>
        <w:br/>
      </w:r>
      <w:r>
        <w:rPr>
          <w:rStyle w:val="Pogrubienie"/>
          <w:color w:val="000000"/>
        </w:rPr>
        <w:t xml:space="preserve">Burmistrza Miasta i Gminy Radzyń Chełmiński </w:t>
      </w:r>
      <w:r>
        <w:rPr>
          <w:bCs/>
          <w:color w:val="000000"/>
        </w:rPr>
        <w:br/>
      </w:r>
      <w:r>
        <w:rPr>
          <w:rStyle w:val="Pogrubienie"/>
          <w:color w:val="000000"/>
        </w:rPr>
        <w:t>z dnia 30.11.2021 r.</w:t>
      </w:r>
    </w:p>
    <w:p w14:paraId="2FEB6295" w14:textId="77777777" w:rsidR="00480897" w:rsidRDefault="00000000">
      <w:pPr>
        <w:pStyle w:val="western"/>
        <w:spacing w:before="0" w:after="0"/>
        <w:jc w:val="center"/>
      </w:pPr>
      <w:r>
        <w:rPr>
          <w:rStyle w:val="Pogrubienie"/>
        </w:rPr>
        <w:t>w sprawie regulaminu</w:t>
      </w:r>
      <w:r>
        <w:rPr>
          <w:rStyle w:val="Pogrubienie"/>
          <w:b w:val="0"/>
        </w:rPr>
        <w:t xml:space="preserve"> </w:t>
      </w:r>
      <w:r>
        <w:rPr>
          <w:b/>
        </w:rPr>
        <w:t xml:space="preserve">dowozu i odwozu uczniów i dzieci do szkoły i przedszkola </w:t>
      </w:r>
      <w:r>
        <w:rPr>
          <w:b/>
        </w:rPr>
        <w:br/>
        <w:t>na terenie Miasta i Gminy Radzyń Chełmiński</w:t>
      </w:r>
    </w:p>
    <w:p w14:paraId="7431B815" w14:textId="77777777" w:rsidR="00480897" w:rsidRDefault="00480897">
      <w:pPr>
        <w:pStyle w:val="western"/>
        <w:spacing w:before="0" w:after="0"/>
        <w:jc w:val="center"/>
        <w:rPr>
          <w:b/>
        </w:rPr>
      </w:pPr>
    </w:p>
    <w:p w14:paraId="326FE22F" w14:textId="77777777" w:rsidR="00480897" w:rsidRDefault="00000000">
      <w:pPr>
        <w:pStyle w:val="western"/>
        <w:spacing w:line="360" w:lineRule="auto"/>
      </w:pPr>
      <w:r>
        <w:t xml:space="preserve"> Na  podstawie  art. 32  ust. 5 i art. 39 ust. 3 ustawy  z dnia  14 grudnia  2016 r.  prawo  oświatowe  (Dz. U. z 2021 r. poz. 1082  z </w:t>
      </w:r>
      <w:proofErr w:type="spellStart"/>
      <w:r>
        <w:t>późn</w:t>
      </w:r>
      <w:proofErr w:type="spellEnd"/>
      <w:r>
        <w:t xml:space="preserve">.  zm.)  w związku  z art. 30 ustawy  z dnia  </w:t>
      </w:r>
      <w:r>
        <w:br/>
        <w:t xml:space="preserve">8 marca  1990 r.  o samorządzie  gminnym  (Dz. U. 2021 r. poz. 1372 z </w:t>
      </w:r>
      <w:proofErr w:type="spellStart"/>
      <w:r>
        <w:t>późn</w:t>
      </w:r>
      <w:proofErr w:type="spellEnd"/>
      <w:r>
        <w:t>. zm.), zarządzam co  następuje: </w:t>
      </w:r>
    </w:p>
    <w:p w14:paraId="0944F5ED" w14:textId="77777777" w:rsidR="00480897" w:rsidRDefault="00000000">
      <w:pPr>
        <w:pStyle w:val="western"/>
        <w:spacing w:line="360" w:lineRule="auto"/>
        <w:jc w:val="center"/>
      </w:pPr>
      <w:r>
        <w:rPr>
          <w:rStyle w:val="Pogrubienie"/>
        </w:rPr>
        <w:t>§ 1.</w:t>
      </w:r>
    </w:p>
    <w:p w14:paraId="359B3833" w14:textId="77777777" w:rsidR="00480897" w:rsidRDefault="00000000">
      <w:pPr>
        <w:pStyle w:val="NormalnyWeb"/>
        <w:numPr>
          <w:ilvl w:val="0"/>
          <w:numId w:val="1"/>
        </w:numPr>
        <w:spacing w:line="360" w:lineRule="auto"/>
        <w:jc w:val="both"/>
      </w:pPr>
      <w:r>
        <w:t xml:space="preserve">Wprowadza się Regulamin dowozu i odwozu uczniów i dzieci do szkoły </w:t>
      </w:r>
      <w:r>
        <w:br/>
        <w:t>i przedszkola na terenie Miasta i Gminy Radzyń Chełmiński, w brzmieniu stanowiącym załącznik nr 1 do niniejszego zarządzenia.</w:t>
      </w:r>
    </w:p>
    <w:p w14:paraId="1EC7D1B9" w14:textId="77777777" w:rsidR="00480897" w:rsidRDefault="00000000">
      <w:pPr>
        <w:pStyle w:val="western"/>
        <w:numPr>
          <w:ilvl w:val="0"/>
          <w:numId w:val="1"/>
        </w:numPr>
        <w:spacing w:line="360" w:lineRule="auto"/>
        <w:jc w:val="both"/>
      </w:pPr>
      <w:r>
        <w:t>Regulamin obowiązuje wszystkich uczniów, dzieci i rodziców/prawnych opiekunów uczniów korzystających z zorganizowanego przez gminę dowozu, operatora/przewoźnika realizującego usługę dowozu uczniów, opiekunów dowozu, kierowców autobusu oraz dyrektora Zespołu Szkół, a także wychowawców uczniów dowożonych oraz pracowników Zespołu Szkół.</w:t>
      </w:r>
    </w:p>
    <w:p w14:paraId="72C56DD6" w14:textId="77777777" w:rsidR="00480897" w:rsidRDefault="00000000">
      <w:pPr>
        <w:pStyle w:val="western"/>
        <w:spacing w:line="360" w:lineRule="auto"/>
        <w:jc w:val="center"/>
      </w:pPr>
      <w:r>
        <w:rPr>
          <w:rStyle w:val="Pogrubienie"/>
        </w:rPr>
        <w:t>§ 2.</w:t>
      </w:r>
    </w:p>
    <w:p w14:paraId="1B139D76" w14:textId="77777777" w:rsidR="00480897" w:rsidRDefault="00000000">
      <w:pPr>
        <w:pStyle w:val="western"/>
        <w:spacing w:line="360" w:lineRule="auto"/>
        <w:jc w:val="both"/>
      </w:pPr>
      <w:r>
        <w:t>Wykonanie zarządzenia powierza się Dyrektorowi Zespołu Szkół  w Radzyniu Chełmińskim. </w:t>
      </w:r>
    </w:p>
    <w:p w14:paraId="5A8C6EF0" w14:textId="77777777" w:rsidR="00480897" w:rsidRDefault="00000000">
      <w:pPr>
        <w:pStyle w:val="western"/>
        <w:spacing w:line="360" w:lineRule="auto"/>
        <w:jc w:val="center"/>
      </w:pPr>
      <w:r>
        <w:rPr>
          <w:rStyle w:val="Pogrubienie"/>
        </w:rPr>
        <w:t>§ 3.</w:t>
      </w:r>
    </w:p>
    <w:p w14:paraId="5888DA6F" w14:textId="77777777" w:rsidR="00480897" w:rsidRDefault="00000000">
      <w:pPr>
        <w:pStyle w:val="western"/>
        <w:spacing w:line="360" w:lineRule="auto"/>
      </w:pPr>
      <w:r>
        <w:t>Zarządzenie wchodzi w życie z dniem podjęcia.</w:t>
      </w:r>
    </w:p>
    <w:p w14:paraId="1530A7B9" w14:textId="77777777" w:rsidR="00480897" w:rsidRDefault="00000000">
      <w:pPr>
        <w:pStyle w:val="western"/>
      </w:pPr>
      <w:r>
        <w:t> </w:t>
      </w:r>
    </w:p>
    <w:p w14:paraId="069F1E0E" w14:textId="77777777" w:rsidR="00480897" w:rsidRDefault="00000000">
      <w:pPr>
        <w:pStyle w:val="western"/>
      </w:pPr>
      <w:r>
        <w:t> </w:t>
      </w:r>
    </w:p>
    <w:p w14:paraId="2150BB41" w14:textId="77777777" w:rsidR="00480897" w:rsidRDefault="00480897">
      <w:pPr>
        <w:pStyle w:val="western"/>
      </w:pPr>
    </w:p>
    <w:p w14:paraId="312C80FC" w14:textId="77777777" w:rsidR="00480897" w:rsidRDefault="00480897">
      <w:pPr>
        <w:pStyle w:val="western"/>
      </w:pPr>
    </w:p>
    <w:p w14:paraId="135D0B42" w14:textId="77777777" w:rsidR="00480897" w:rsidRDefault="00480897">
      <w:pPr>
        <w:pStyle w:val="western"/>
      </w:pPr>
    </w:p>
    <w:p w14:paraId="73858FEE" w14:textId="77777777" w:rsidR="00480897" w:rsidRDefault="00480897">
      <w:pPr>
        <w:pStyle w:val="western"/>
      </w:pPr>
    </w:p>
    <w:p w14:paraId="65EF9D10" w14:textId="77777777" w:rsidR="00480897" w:rsidRDefault="00480897">
      <w:pPr>
        <w:pStyle w:val="western"/>
      </w:pPr>
    </w:p>
    <w:p w14:paraId="3469558A" w14:textId="77777777" w:rsidR="00480897" w:rsidRDefault="00480897">
      <w:pPr>
        <w:pStyle w:val="western"/>
      </w:pPr>
    </w:p>
    <w:p w14:paraId="48036A18" w14:textId="77777777" w:rsidR="00480897" w:rsidRDefault="00480897">
      <w:pPr>
        <w:pStyle w:val="western"/>
      </w:pPr>
    </w:p>
    <w:p w14:paraId="460A0830" w14:textId="77777777" w:rsidR="00480897" w:rsidRDefault="00000000">
      <w:pPr>
        <w:pStyle w:val="western"/>
      </w:pPr>
      <w:r>
        <w:t> </w:t>
      </w:r>
    </w:p>
    <w:p w14:paraId="09E901BE" w14:textId="77777777" w:rsidR="00480897" w:rsidRDefault="00000000">
      <w:pPr>
        <w:pStyle w:val="western"/>
        <w:jc w:val="right"/>
      </w:pPr>
      <w:r>
        <w:rPr>
          <w:szCs w:val="27"/>
        </w:rPr>
        <w:lastRenderedPageBreak/>
        <w:t xml:space="preserve">Załącznik do </w:t>
      </w:r>
      <w:r>
        <w:rPr>
          <w:rStyle w:val="Pogrubienie"/>
          <w:b w:val="0"/>
          <w:color w:val="000000"/>
          <w:sz w:val="22"/>
        </w:rPr>
        <w:t>Zarządzenia nr 109/21</w:t>
      </w:r>
      <w:r>
        <w:rPr>
          <w:b/>
          <w:bCs/>
          <w:color w:val="000000"/>
          <w:sz w:val="22"/>
        </w:rPr>
        <w:br/>
      </w:r>
      <w:r>
        <w:rPr>
          <w:rStyle w:val="Pogrubienie"/>
          <w:b w:val="0"/>
          <w:color w:val="000000"/>
          <w:sz w:val="22"/>
        </w:rPr>
        <w:t xml:space="preserve">Burmistrza Miasta i Gminy Radzyń Chełmiński </w:t>
      </w:r>
      <w:r>
        <w:rPr>
          <w:b/>
          <w:bCs/>
          <w:color w:val="000000"/>
          <w:sz w:val="22"/>
        </w:rPr>
        <w:br/>
      </w:r>
      <w:r>
        <w:rPr>
          <w:rStyle w:val="Pogrubienie"/>
          <w:b w:val="0"/>
          <w:color w:val="000000"/>
          <w:sz w:val="22"/>
        </w:rPr>
        <w:t>z dnia 30.11. 2021 r.</w:t>
      </w:r>
      <w:r>
        <w:rPr>
          <w:b/>
          <w:sz w:val="22"/>
        </w:rPr>
        <w:t> </w:t>
      </w:r>
    </w:p>
    <w:p w14:paraId="4AF48381" w14:textId="77777777" w:rsidR="00480897" w:rsidRDefault="00480897">
      <w:pPr>
        <w:pStyle w:val="western"/>
        <w:jc w:val="right"/>
      </w:pPr>
    </w:p>
    <w:p w14:paraId="2165CF85" w14:textId="77777777" w:rsidR="00480897" w:rsidRDefault="00480897">
      <w:pPr>
        <w:pStyle w:val="western"/>
        <w:jc w:val="right"/>
        <w:rPr>
          <w:b/>
          <w:sz w:val="6"/>
          <w:szCs w:val="8"/>
        </w:rPr>
      </w:pPr>
    </w:p>
    <w:p w14:paraId="59D6EB1F" w14:textId="77777777" w:rsidR="00480897" w:rsidRDefault="00000000">
      <w:pPr>
        <w:pStyle w:val="western"/>
        <w:spacing w:line="276" w:lineRule="auto"/>
        <w:jc w:val="center"/>
      </w:pPr>
      <w:r>
        <w:rPr>
          <w:rStyle w:val="Pogrubienie"/>
        </w:rPr>
        <w:t xml:space="preserve">Regulamin dowozu i odwozu uczniów i dzieci do szkół i przedszkola na terenie </w:t>
      </w:r>
      <w:r>
        <w:rPr>
          <w:rStyle w:val="Pogrubienie"/>
        </w:rPr>
        <w:br/>
        <w:t>Miasta i Gminy Radzyń Chełmiński</w:t>
      </w:r>
    </w:p>
    <w:p w14:paraId="2506DAE1" w14:textId="77777777" w:rsidR="00480897" w:rsidRDefault="00000000">
      <w:pPr>
        <w:pStyle w:val="western"/>
        <w:spacing w:line="276" w:lineRule="auto"/>
        <w:jc w:val="both"/>
      </w:pPr>
      <w:r>
        <w:t> </w:t>
      </w:r>
      <w:r>
        <w:rPr>
          <w:rStyle w:val="Pogrubienie"/>
        </w:rPr>
        <w:t>Podstawa prawna</w:t>
      </w:r>
      <w:r>
        <w:t xml:space="preserve">: art. 32 ust. 5 i 7, art. 39 ust 3 pkt. 1 i 2 ustawy z dnia 14 grudnia 2016 r. – Prawo oświatowe (Dz. U. z 2020r. poz. 996 z </w:t>
      </w:r>
      <w:proofErr w:type="spellStart"/>
      <w:r>
        <w:t>późn</w:t>
      </w:r>
      <w:proofErr w:type="spellEnd"/>
      <w:r>
        <w:t>. zm.).</w:t>
      </w:r>
    </w:p>
    <w:p w14:paraId="1307C2AE" w14:textId="77777777" w:rsidR="00480897" w:rsidRDefault="00000000">
      <w:pPr>
        <w:pStyle w:val="western"/>
        <w:spacing w:line="276" w:lineRule="auto"/>
        <w:jc w:val="center"/>
      </w:pPr>
      <w:r>
        <w:rPr>
          <w:rStyle w:val="Pogrubienie"/>
        </w:rPr>
        <w:t>§ 1.</w:t>
      </w:r>
    </w:p>
    <w:p w14:paraId="2BC457FE" w14:textId="77777777" w:rsidR="00480897" w:rsidRDefault="00000000">
      <w:pPr>
        <w:pStyle w:val="western"/>
        <w:spacing w:line="276" w:lineRule="auto"/>
        <w:jc w:val="center"/>
      </w:pPr>
      <w:r>
        <w:rPr>
          <w:rStyle w:val="Pogrubienie"/>
        </w:rPr>
        <w:t>Przepisy ogólne</w:t>
      </w:r>
    </w:p>
    <w:p w14:paraId="26706964" w14:textId="77777777" w:rsidR="00480897" w:rsidRDefault="00000000">
      <w:pPr>
        <w:pStyle w:val="western"/>
        <w:numPr>
          <w:ilvl w:val="0"/>
          <w:numId w:val="2"/>
        </w:numPr>
        <w:spacing w:line="276" w:lineRule="auto"/>
        <w:jc w:val="both"/>
      </w:pPr>
      <w:r>
        <w:t xml:space="preserve">Organizatorem dowozu i odwozu uczniów i dzieci z zapewnioną opieką do Zespołu Szkół i Przedszkola jest  </w:t>
      </w:r>
      <w:r>
        <w:rPr>
          <w:color w:val="000000"/>
        </w:rPr>
        <w:t xml:space="preserve">Gmina </w:t>
      </w:r>
      <w:r>
        <w:t xml:space="preserve">Miasto i Gmina Radzyń Chełmiński przy współpracy </w:t>
      </w:r>
      <w:r>
        <w:br/>
        <w:t xml:space="preserve">z Zespołem Szkół w Radzyniu Chełmińskim. </w:t>
      </w:r>
    </w:p>
    <w:p w14:paraId="4187EB0F" w14:textId="77777777" w:rsidR="00480897" w:rsidRDefault="00000000">
      <w:pPr>
        <w:pStyle w:val="western"/>
        <w:numPr>
          <w:ilvl w:val="0"/>
          <w:numId w:val="2"/>
        </w:numPr>
        <w:spacing w:line="276" w:lineRule="auto"/>
        <w:jc w:val="both"/>
      </w:pPr>
      <w:r>
        <w:t xml:space="preserve">Regulamin dotyczy wszystkich uczniów i dzieci dowożonych do Zespołu Szkół </w:t>
      </w:r>
      <w:r>
        <w:br/>
        <w:t>i Przedszkola w trakcie roku szkolnego przez operatora/przewoźnika realizującego usługę dowozu w ramach zawieranych umów oraz przez autobus szkolny.</w:t>
      </w:r>
    </w:p>
    <w:p w14:paraId="16516E1A" w14:textId="77777777" w:rsidR="00480897" w:rsidRDefault="00000000">
      <w:pPr>
        <w:pStyle w:val="western"/>
        <w:numPr>
          <w:ilvl w:val="0"/>
          <w:numId w:val="2"/>
        </w:numPr>
        <w:spacing w:line="276" w:lineRule="auto"/>
        <w:jc w:val="both"/>
      </w:pPr>
      <w:r>
        <w:t xml:space="preserve">Listę uczniów i dzieci dowożonych ustala dyrektor szkoły i przedszkola każdego roku </w:t>
      </w:r>
      <w:r>
        <w:br/>
        <w:t>i przekazuje organizatorowi dowozu oraz operatorowi/przewoźnikowi realizującemu usługę dowozu.</w:t>
      </w:r>
    </w:p>
    <w:p w14:paraId="4CF99224" w14:textId="77777777" w:rsidR="00480897" w:rsidRDefault="00000000">
      <w:pPr>
        <w:pStyle w:val="western"/>
        <w:numPr>
          <w:ilvl w:val="0"/>
          <w:numId w:val="2"/>
        </w:numPr>
        <w:spacing w:line="276" w:lineRule="auto"/>
        <w:jc w:val="both"/>
      </w:pPr>
      <w:r>
        <w:t xml:space="preserve">Wszelkie zmiany i korekty list uczniów i dzieci dowożonych dyrektor szkoły </w:t>
      </w:r>
      <w:r>
        <w:br/>
        <w:t>i przedszkola przekazuje organizatorowi oraz operatorowi/przewoźnikowi</w:t>
      </w:r>
      <w:r>
        <w:rPr>
          <w:color w:val="FF0000"/>
        </w:rPr>
        <w:t>.</w:t>
      </w:r>
    </w:p>
    <w:p w14:paraId="1D685FD9" w14:textId="77777777" w:rsidR="00480897" w:rsidRDefault="00000000">
      <w:pPr>
        <w:pStyle w:val="western"/>
        <w:numPr>
          <w:ilvl w:val="0"/>
          <w:numId w:val="2"/>
        </w:numPr>
        <w:spacing w:line="276" w:lineRule="auto"/>
        <w:jc w:val="both"/>
      </w:pPr>
      <w:r>
        <w:t xml:space="preserve">Dowóz uczniów i dzieci zapewniony jest poprzez zakup biletów miesięcznych </w:t>
      </w:r>
      <w:r>
        <w:br/>
        <w:t>na podstawie przedstawionych list uczniów.</w:t>
      </w:r>
    </w:p>
    <w:p w14:paraId="4831C978" w14:textId="77777777" w:rsidR="00480897" w:rsidRDefault="00000000">
      <w:pPr>
        <w:pStyle w:val="western"/>
        <w:numPr>
          <w:ilvl w:val="0"/>
          <w:numId w:val="2"/>
        </w:numPr>
        <w:spacing w:line="276" w:lineRule="auto"/>
        <w:jc w:val="both"/>
      </w:pPr>
      <w:r>
        <w:t>W szczególnie uzasadnionych przypadkach z dowozu mogą korzystać uczniowie, którzy mieszkają w odległości mniejszej niż określone przepisami prawa, za zgodą organizatora dowozu.</w:t>
      </w:r>
    </w:p>
    <w:p w14:paraId="390ADEEE" w14:textId="77777777" w:rsidR="00480897" w:rsidRDefault="00000000">
      <w:pPr>
        <w:pStyle w:val="western"/>
        <w:numPr>
          <w:ilvl w:val="0"/>
          <w:numId w:val="2"/>
        </w:numPr>
        <w:spacing w:line="276" w:lineRule="auto"/>
        <w:jc w:val="both"/>
      </w:pPr>
      <w:r>
        <w:t>Dyrektor, z co najmniej 5 - dniowym wyprzedzeniem informuje organizatora dowozu oraz operatora/przewoźnika o planowanych zmianach w terminach godzinach dowozów uczniów związanych ze zmianą organizacji nauki w szkole.</w:t>
      </w:r>
    </w:p>
    <w:p w14:paraId="71171E3C" w14:textId="77777777" w:rsidR="00480897" w:rsidRDefault="00000000">
      <w:pPr>
        <w:pStyle w:val="western"/>
        <w:numPr>
          <w:ilvl w:val="0"/>
          <w:numId w:val="2"/>
        </w:numPr>
        <w:spacing w:line="276" w:lineRule="auto"/>
        <w:jc w:val="both"/>
      </w:pPr>
      <w:r>
        <w:t>Organizator dowozu współdziała z operatorem/przewoźnikiem i dyrektorem Zespołu Szkół.</w:t>
      </w:r>
    </w:p>
    <w:p w14:paraId="1EEFD278" w14:textId="77777777" w:rsidR="00480897" w:rsidRDefault="00000000">
      <w:pPr>
        <w:pStyle w:val="western"/>
        <w:numPr>
          <w:ilvl w:val="0"/>
          <w:numId w:val="2"/>
        </w:numPr>
        <w:spacing w:line="276" w:lineRule="auto"/>
        <w:jc w:val="both"/>
      </w:pPr>
      <w:r>
        <w:t>Operator/przewoźnik w porozumieniu z organizatorem dowozu i dyrektorem Zespołu Szkół określa harmonogram dowozu uczniów i dzieci zawierający w szczególności liczbę uczniów i dzieci dowożonych z poszczególnych miejscowości oraz godziny dowozu i odwozu po zakończonych zajęciach lekcyjnych.</w:t>
      </w:r>
    </w:p>
    <w:p w14:paraId="716A0402" w14:textId="77777777" w:rsidR="00480897" w:rsidRDefault="00000000">
      <w:pPr>
        <w:pStyle w:val="western"/>
        <w:numPr>
          <w:ilvl w:val="0"/>
          <w:numId w:val="3"/>
        </w:numPr>
        <w:spacing w:line="276" w:lineRule="auto"/>
        <w:jc w:val="both"/>
      </w:pPr>
      <w:r>
        <w:t xml:space="preserve">Czas podany w rozkładach jazdy autobusów, który ustala dyrektor Zespołu Szkół </w:t>
      </w:r>
      <w:r>
        <w:br/>
        <w:t xml:space="preserve">w porozumieniu z Organizatorem oraz Operatorem jest orientacyjny z uwagi </w:t>
      </w:r>
      <w:r>
        <w:br/>
        <w:t>na zmieniające się warunki atmosferyczne, inne sytuacje wynikające na drodze oraz podczas wsiadania i wysiadania uczniów.</w:t>
      </w:r>
    </w:p>
    <w:p w14:paraId="0B28A655" w14:textId="77777777" w:rsidR="00480897" w:rsidRDefault="00000000">
      <w:pPr>
        <w:pStyle w:val="western"/>
        <w:numPr>
          <w:ilvl w:val="0"/>
          <w:numId w:val="3"/>
        </w:numPr>
        <w:spacing w:line="276" w:lineRule="auto"/>
        <w:jc w:val="both"/>
      </w:pPr>
      <w:r>
        <w:lastRenderedPageBreak/>
        <w:t>Dowożeni uczniowie i dzieci wsiadają i wysiadają z autobusu wyłącznie w ustalonych przez organizatora i operatora/przewoźnika bezpiecznych miejscach/przystankach.</w:t>
      </w:r>
    </w:p>
    <w:p w14:paraId="3181CA0B" w14:textId="77777777" w:rsidR="00480897" w:rsidRDefault="00000000">
      <w:pPr>
        <w:pStyle w:val="western"/>
        <w:numPr>
          <w:ilvl w:val="0"/>
          <w:numId w:val="3"/>
        </w:numPr>
        <w:spacing w:line="276" w:lineRule="auto"/>
        <w:jc w:val="both"/>
      </w:pPr>
      <w:r>
        <w:t xml:space="preserve">Za bezpieczeństwo uczniów w drodze z domu na przystanek autobusowy oraz </w:t>
      </w:r>
      <w:r>
        <w:br/>
        <w:t>z przystanku do domu odpowiedzialność ponoszą rodzice/opiekunowie prawni ucznia.</w:t>
      </w:r>
    </w:p>
    <w:p w14:paraId="5B30E68E" w14:textId="77777777" w:rsidR="00480897" w:rsidRDefault="00000000">
      <w:pPr>
        <w:pStyle w:val="western"/>
        <w:numPr>
          <w:ilvl w:val="0"/>
          <w:numId w:val="4"/>
        </w:numPr>
        <w:spacing w:line="276" w:lineRule="auto"/>
        <w:jc w:val="both"/>
      </w:pPr>
      <w:r>
        <w:t>Za bezpieczeństwo uczniów w autobusie odpowiada opiekun dowozu.</w:t>
      </w:r>
    </w:p>
    <w:p w14:paraId="7E09B843" w14:textId="77777777" w:rsidR="00480897" w:rsidRDefault="00000000">
      <w:pPr>
        <w:pStyle w:val="western"/>
        <w:numPr>
          <w:ilvl w:val="0"/>
          <w:numId w:val="4"/>
        </w:numPr>
        <w:spacing w:line="276" w:lineRule="auto"/>
        <w:jc w:val="both"/>
      </w:pPr>
      <w:r>
        <w:t xml:space="preserve">Szkoła ma obowiązek reagowania zgodnie z zasadami swojego statutu na zgłoszenia kierowcy autobusu oraz opiekunów dowozu dotyczące negatywnych </w:t>
      </w:r>
      <w:proofErr w:type="spellStart"/>
      <w:r>
        <w:t>zachowań</w:t>
      </w:r>
      <w:proofErr w:type="spellEnd"/>
      <w:r>
        <w:t xml:space="preserve"> uczniów i dzieci.</w:t>
      </w:r>
    </w:p>
    <w:p w14:paraId="55EEEB02" w14:textId="77777777" w:rsidR="00480897" w:rsidRDefault="00000000">
      <w:pPr>
        <w:pStyle w:val="western"/>
        <w:spacing w:line="276" w:lineRule="auto"/>
        <w:jc w:val="center"/>
      </w:pPr>
      <w:r>
        <w:rPr>
          <w:rStyle w:val="Pogrubienie"/>
        </w:rPr>
        <w:t>§ 2.</w:t>
      </w:r>
    </w:p>
    <w:p w14:paraId="49BA918E" w14:textId="77777777" w:rsidR="00480897" w:rsidRDefault="00000000">
      <w:pPr>
        <w:pStyle w:val="western"/>
        <w:spacing w:line="276" w:lineRule="auto"/>
        <w:jc w:val="center"/>
      </w:pPr>
      <w:r>
        <w:rPr>
          <w:rStyle w:val="Pogrubienie"/>
        </w:rPr>
        <w:t>Prawa i obowiązki ucznia</w:t>
      </w:r>
    </w:p>
    <w:p w14:paraId="156EC8A9" w14:textId="77777777" w:rsidR="00480897" w:rsidRDefault="00000000">
      <w:pPr>
        <w:pStyle w:val="western"/>
        <w:numPr>
          <w:ilvl w:val="0"/>
          <w:numId w:val="5"/>
        </w:numPr>
        <w:spacing w:line="276" w:lineRule="auto"/>
        <w:jc w:val="both"/>
      </w:pPr>
      <w:r>
        <w:t xml:space="preserve">Z dowozu zorganizowanego przez gminę może korzystać każdy uczeń, który znajduje się na liście uczniów uprawnionych do dowozu, sporządzonej przez dyrektora szkoły </w:t>
      </w:r>
      <w:r>
        <w:br/>
        <w:t>i przedszkola.</w:t>
      </w:r>
    </w:p>
    <w:p w14:paraId="5614A73A" w14:textId="77777777" w:rsidR="00480897" w:rsidRDefault="00000000">
      <w:pPr>
        <w:pStyle w:val="western"/>
        <w:numPr>
          <w:ilvl w:val="0"/>
          <w:numId w:val="5"/>
        </w:numPr>
        <w:spacing w:line="276" w:lineRule="auto"/>
        <w:jc w:val="both"/>
      </w:pPr>
      <w:r>
        <w:t>Uczniowie i dzieci mają obowiązek dostosować się do zasad zawartych w niniejszym regulaminie oraz poleceń opiekunów dowozu.</w:t>
      </w:r>
    </w:p>
    <w:p w14:paraId="71603FDF" w14:textId="77777777" w:rsidR="00480897" w:rsidRDefault="00000000">
      <w:pPr>
        <w:pStyle w:val="western"/>
        <w:numPr>
          <w:ilvl w:val="0"/>
          <w:numId w:val="5"/>
        </w:numPr>
        <w:spacing w:line="276" w:lineRule="auto"/>
        <w:jc w:val="both"/>
      </w:pPr>
      <w:r>
        <w:t>Uczniowie i dzieci oczekujący na autobus w miejscach do tego celu wyznaczonych, zobowiązani są do zachowania się w sposób rozważny, niezagrażający bezpieczeństwu oraz z zachowaniem zasad kultury.</w:t>
      </w:r>
    </w:p>
    <w:p w14:paraId="147F4C1E" w14:textId="77777777" w:rsidR="00480897" w:rsidRDefault="00000000">
      <w:pPr>
        <w:pStyle w:val="western"/>
        <w:numPr>
          <w:ilvl w:val="0"/>
          <w:numId w:val="5"/>
        </w:numPr>
        <w:spacing w:line="276" w:lineRule="auto"/>
        <w:jc w:val="both"/>
      </w:pPr>
      <w:r>
        <w:t>Uczniom podczas jazdy nie wolno:</w:t>
      </w:r>
    </w:p>
    <w:p w14:paraId="7297E958" w14:textId="77777777" w:rsidR="00480897" w:rsidRDefault="00000000">
      <w:pPr>
        <w:pStyle w:val="western"/>
        <w:numPr>
          <w:ilvl w:val="1"/>
          <w:numId w:val="5"/>
        </w:numPr>
        <w:spacing w:line="276" w:lineRule="auto"/>
        <w:jc w:val="both"/>
      </w:pPr>
      <w:r>
        <w:t>wsiadać i wysiadać z autobusu bez zgody opiekuna dowozu,</w:t>
      </w:r>
    </w:p>
    <w:p w14:paraId="48DFDBFD" w14:textId="77777777" w:rsidR="00480897" w:rsidRDefault="00000000">
      <w:pPr>
        <w:pStyle w:val="western"/>
        <w:numPr>
          <w:ilvl w:val="1"/>
          <w:numId w:val="5"/>
        </w:numPr>
        <w:spacing w:line="276" w:lineRule="auto"/>
        <w:jc w:val="both"/>
      </w:pPr>
      <w:r>
        <w:t>wstawać ze swoich miejsc, otwierać okien,</w:t>
      </w:r>
    </w:p>
    <w:p w14:paraId="4F075F09" w14:textId="77777777" w:rsidR="00480897" w:rsidRDefault="00000000">
      <w:pPr>
        <w:pStyle w:val="western"/>
        <w:numPr>
          <w:ilvl w:val="1"/>
          <w:numId w:val="5"/>
        </w:numPr>
        <w:spacing w:line="276" w:lineRule="auto"/>
        <w:jc w:val="both"/>
      </w:pPr>
      <w:r>
        <w:t>zachowywać się w sposób hałaśliwy, wulgarny, bądź stwarzający zagrożenie bezpieczeństwa jadących w nim osób,</w:t>
      </w:r>
    </w:p>
    <w:p w14:paraId="68D5CC36" w14:textId="77777777" w:rsidR="00480897" w:rsidRDefault="00000000">
      <w:pPr>
        <w:pStyle w:val="western"/>
        <w:numPr>
          <w:ilvl w:val="1"/>
          <w:numId w:val="5"/>
        </w:numPr>
        <w:spacing w:line="276" w:lineRule="auto"/>
        <w:jc w:val="both"/>
      </w:pPr>
      <w:r>
        <w:t>żądać zatrzymania autobusu w miejscu do tego nie wyznaczonym,</w:t>
      </w:r>
    </w:p>
    <w:p w14:paraId="6D081BB1" w14:textId="77777777" w:rsidR="00480897" w:rsidRDefault="00000000">
      <w:pPr>
        <w:pStyle w:val="western"/>
        <w:numPr>
          <w:ilvl w:val="1"/>
          <w:numId w:val="5"/>
        </w:numPr>
        <w:spacing w:line="276" w:lineRule="auto"/>
        <w:jc w:val="both"/>
      </w:pPr>
      <w:r>
        <w:t>zaśmiecać pojazdu i dokonywać zniszczeń w autobusie,</w:t>
      </w:r>
    </w:p>
    <w:p w14:paraId="6B1B3A9A" w14:textId="77777777" w:rsidR="00480897" w:rsidRDefault="00000000">
      <w:pPr>
        <w:pStyle w:val="western"/>
        <w:numPr>
          <w:ilvl w:val="1"/>
          <w:numId w:val="5"/>
        </w:numPr>
        <w:spacing w:line="276" w:lineRule="auto"/>
        <w:jc w:val="both"/>
      </w:pPr>
      <w:r>
        <w:t>rozmawiać z kierowcą.</w:t>
      </w:r>
    </w:p>
    <w:p w14:paraId="0EA415F7" w14:textId="77777777" w:rsidR="00480897" w:rsidRDefault="00000000">
      <w:pPr>
        <w:pStyle w:val="western"/>
        <w:numPr>
          <w:ilvl w:val="0"/>
          <w:numId w:val="5"/>
        </w:numPr>
        <w:spacing w:line="276" w:lineRule="auto"/>
        <w:jc w:val="both"/>
      </w:pPr>
      <w:r>
        <w:t>Uczniowie wsiadają/wysiadają do/z autobusu tylko w ustalonym przez organizatora dowozu i operatora/przewoźnika miejscu.</w:t>
      </w:r>
    </w:p>
    <w:p w14:paraId="47EB6D7C" w14:textId="77777777" w:rsidR="00480897" w:rsidRDefault="00000000">
      <w:pPr>
        <w:pStyle w:val="western"/>
        <w:numPr>
          <w:ilvl w:val="0"/>
          <w:numId w:val="5"/>
        </w:numPr>
        <w:spacing w:line="276" w:lineRule="auto"/>
        <w:jc w:val="both"/>
      </w:pPr>
      <w:r>
        <w:t>Przy wsiadaniu i wysiadaniu z autobusu uczniowie zachowują szczególną ostrożność tak, aby nie narazić siebie i innych uczniów na niebezpieczeństwo wypadku.</w:t>
      </w:r>
    </w:p>
    <w:p w14:paraId="2DD41633" w14:textId="77777777" w:rsidR="00480897" w:rsidRDefault="00000000">
      <w:pPr>
        <w:pStyle w:val="western"/>
        <w:numPr>
          <w:ilvl w:val="0"/>
          <w:numId w:val="5"/>
        </w:numPr>
        <w:spacing w:line="276" w:lineRule="auto"/>
        <w:jc w:val="both"/>
      </w:pPr>
      <w:r>
        <w:t>Uczniowie po przyjeździe do szkoły udają się do szatni, a następnie do świetlicy szkolnej lub bezpośrednio na lekcje.</w:t>
      </w:r>
    </w:p>
    <w:p w14:paraId="3C646870" w14:textId="77777777" w:rsidR="00480897" w:rsidRDefault="00000000">
      <w:pPr>
        <w:pStyle w:val="western"/>
        <w:numPr>
          <w:ilvl w:val="0"/>
          <w:numId w:val="5"/>
        </w:numPr>
        <w:spacing w:line="276" w:lineRule="auto"/>
        <w:jc w:val="both"/>
      </w:pPr>
      <w:r>
        <w:t>Uczniowie powracający do domu oczekują na autobus w świetlicy szkolnej lub innym miejscu wyznaczonym przez dyrektora szkoły.</w:t>
      </w:r>
    </w:p>
    <w:p w14:paraId="73075638" w14:textId="77777777" w:rsidR="00480897" w:rsidRDefault="00000000">
      <w:pPr>
        <w:pStyle w:val="western"/>
        <w:numPr>
          <w:ilvl w:val="0"/>
          <w:numId w:val="5"/>
        </w:numPr>
        <w:spacing w:line="276" w:lineRule="auto"/>
        <w:jc w:val="both"/>
      </w:pPr>
      <w:r>
        <w:t xml:space="preserve">Uczniowie mogą wracać do domu innym kursem (wcześniejszym lub późniejszym) </w:t>
      </w:r>
      <w:r>
        <w:br/>
        <w:t xml:space="preserve">za zgodą rodzica/opiekuna prawnego, nauczyciela oraz opiekuna dowozu, jeżeli </w:t>
      </w:r>
      <w:r>
        <w:br/>
        <w:t>w autobusie są wolne miejsca.</w:t>
      </w:r>
    </w:p>
    <w:p w14:paraId="7B8391C2" w14:textId="77777777" w:rsidR="00480897" w:rsidRDefault="00000000">
      <w:pPr>
        <w:pStyle w:val="western"/>
        <w:numPr>
          <w:ilvl w:val="0"/>
          <w:numId w:val="5"/>
        </w:numPr>
        <w:spacing w:line="276" w:lineRule="auto"/>
        <w:jc w:val="both"/>
      </w:pPr>
      <w:r>
        <w:lastRenderedPageBreak/>
        <w:t>W stosunku do uczniów naruszających zasady regulaminu mają zastosowanie przepisy statutu szkoły.</w:t>
      </w:r>
    </w:p>
    <w:p w14:paraId="017BC394" w14:textId="77777777" w:rsidR="00480897" w:rsidRDefault="00000000">
      <w:pPr>
        <w:pStyle w:val="western"/>
        <w:spacing w:line="276" w:lineRule="auto"/>
        <w:jc w:val="center"/>
      </w:pPr>
      <w:r>
        <w:rPr>
          <w:rStyle w:val="Pogrubienie"/>
        </w:rPr>
        <w:t>§ 3.</w:t>
      </w:r>
    </w:p>
    <w:p w14:paraId="040AC13D" w14:textId="77777777" w:rsidR="00480897" w:rsidRDefault="00000000">
      <w:pPr>
        <w:pStyle w:val="western"/>
        <w:spacing w:line="276" w:lineRule="auto"/>
        <w:jc w:val="center"/>
      </w:pPr>
      <w:r>
        <w:rPr>
          <w:rStyle w:val="Pogrubienie"/>
        </w:rPr>
        <w:t>Obowiązki opiekuna dowozu / kierowcy</w:t>
      </w:r>
    </w:p>
    <w:p w14:paraId="2BA3E4AE" w14:textId="77777777" w:rsidR="00480897" w:rsidRDefault="00000000">
      <w:pPr>
        <w:pStyle w:val="western"/>
        <w:numPr>
          <w:ilvl w:val="0"/>
          <w:numId w:val="6"/>
        </w:numPr>
        <w:spacing w:line="276" w:lineRule="auto"/>
        <w:jc w:val="both"/>
      </w:pPr>
      <w:r>
        <w:t>Opiekun dowozu jest odpowiedzialny za bezpieczeństwo uczniów w trakcie wsiadania i wysiadania z autobusu oraz podczas przejazdu.</w:t>
      </w:r>
    </w:p>
    <w:p w14:paraId="4988A9EE" w14:textId="77777777" w:rsidR="00480897" w:rsidRDefault="00000000">
      <w:pPr>
        <w:pStyle w:val="western"/>
        <w:numPr>
          <w:ilvl w:val="0"/>
          <w:numId w:val="6"/>
        </w:numPr>
        <w:spacing w:line="276" w:lineRule="auto"/>
        <w:jc w:val="both"/>
      </w:pPr>
      <w:r>
        <w:t>W czasie wykonywania czynności związanych z opieką, opiekun ściśle współpracuje z kierowcą autobusu.</w:t>
      </w:r>
    </w:p>
    <w:p w14:paraId="1AEBEB4A" w14:textId="77777777" w:rsidR="00480897" w:rsidRDefault="00000000">
      <w:pPr>
        <w:pStyle w:val="western"/>
        <w:numPr>
          <w:ilvl w:val="0"/>
          <w:numId w:val="7"/>
        </w:numPr>
        <w:spacing w:line="276" w:lineRule="auto"/>
        <w:jc w:val="both"/>
      </w:pPr>
      <w:r>
        <w:t xml:space="preserve">Autobus odjeżdża z przystanku o godzinie ustalonej w rozkładzie jazdy. </w:t>
      </w:r>
    </w:p>
    <w:p w14:paraId="67AE2D2E" w14:textId="77777777" w:rsidR="00480897" w:rsidRDefault="00000000">
      <w:pPr>
        <w:pStyle w:val="western"/>
        <w:numPr>
          <w:ilvl w:val="0"/>
          <w:numId w:val="7"/>
        </w:numPr>
        <w:spacing w:line="276" w:lineRule="auto"/>
        <w:jc w:val="both"/>
      </w:pPr>
      <w:r>
        <w:t>W trakcie przewozu uczniów opiekun znajduje się wewnątrz autobusu w miejscu umożliwiającym widoczność wszystkich uczniów, kontroluje na bieżąco stan bezpieczeństwa oraz ładu i porządku, podejmuje interwencję w przypadku jego naruszenia.</w:t>
      </w:r>
    </w:p>
    <w:p w14:paraId="20081980" w14:textId="77777777" w:rsidR="00480897" w:rsidRDefault="00000000">
      <w:pPr>
        <w:pStyle w:val="western"/>
        <w:numPr>
          <w:ilvl w:val="0"/>
          <w:numId w:val="8"/>
        </w:numPr>
        <w:spacing w:line="276" w:lineRule="auto"/>
        <w:jc w:val="both"/>
      </w:pPr>
      <w:r>
        <w:t xml:space="preserve">W razie potrzeby opiekun przeprowadza uczniów w bezpiecznym miejscu </w:t>
      </w:r>
      <w:r>
        <w:br/>
        <w:t>na drugą stronę ulicy. Podczas przebywania na drodze opiekun powinien być ubrany w kamizelkę z elementami odblaskowymi.</w:t>
      </w:r>
    </w:p>
    <w:p w14:paraId="71C70A88" w14:textId="77777777" w:rsidR="00480897" w:rsidRDefault="00000000">
      <w:pPr>
        <w:pStyle w:val="western"/>
        <w:numPr>
          <w:ilvl w:val="0"/>
          <w:numId w:val="9"/>
        </w:numPr>
        <w:spacing w:line="276" w:lineRule="auto"/>
        <w:jc w:val="both"/>
      </w:pPr>
      <w:r>
        <w:t>Opiekun dowozu współpracuje z dyrektorem, wychowawcami oraz nauczycielem świetlicy zajmującymi się uczniami dojeżdżającymi do szkoły w zakresie prawidłowej organizacji dowozów, zapewnienia uczniom bezpieczeństwa, poprawy ich zachowania.</w:t>
      </w:r>
    </w:p>
    <w:p w14:paraId="7BEBE4BC" w14:textId="77777777" w:rsidR="00480897" w:rsidRDefault="00000000">
      <w:pPr>
        <w:pStyle w:val="western"/>
        <w:numPr>
          <w:ilvl w:val="0"/>
          <w:numId w:val="9"/>
        </w:numPr>
        <w:spacing w:line="276" w:lineRule="auto"/>
        <w:jc w:val="both"/>
      </w:pPr>
      <w:r>
        <w:t xml:space="preserve">Opiekun dowozu jest odpowiedzialny za przestrzeganie zasad zawartych </w:t>
      </w:r>
      <w:r>
        <w:br/>
        <w:t xml:space="preserve">w niniejszym regulaminie, decyduje o wejściu i wyjściu osób </w:t>
      </w:r>
      <w:r>
        <w:br/>
        <w:t>z autobusu w wyznaczonych miejscach, podejmuje decyzje co do dalszego postępowania w przypadku awarii pojazdu lub innym zdarzeniu. O każdej takiej sytuacji opiekun dowozu jest zobowiązany poinformować organizatora dowozu.</w:t>
      </w:r>
    </w:p>
    <w:p w14:paraId="23B2FEB4" w14:textId="77777777" w:rsidR="00480897" w:rsidRDefault="00000000">
      <w:pPr>
        <w:pStyle w:val="western"/>
        <w:numPr>
          <w:ilvl w:val="0"/>
          <w:numId w:val="9"/>
        </w:numPr>
        <w:spacing w:line="276" w:lineRule="auto"/>
        <w:jc w:val="both"/>
      </w:pPr>
      <w:r>
        <w:t xml:space="preserve">Kierowca autobusu w takim przypadku zobowiązany jest podejmować wspólnie </w:t>
      </w:r>
      <w:r>
        <w:br/>
        <w:t xml:space="preserve">z opiekunem działania zmierzające w pierwszej kolejności do zapewnienia bezpieczeństwa uczniom i dzieciom, poinformowania organizatora dowozu </w:t>
      </w:r>
      <w:r>
        <w:br/>
        <w:t>o zaistniałej sytuacji, a także do zminimalizowania strat materialnych.</w:t>
      </w:r>
    </w:p>
    <w:p w14:paraId="24E2035A" w14:textId="77777777" w:rsidR="00480897" w:rsidRDefault="00000000">
      <w:pPr>
        <w:pStyle w:val="western"/>
        <w:numPr>
          <w:ilvl w:val="0"/>
          <w:numId w:val="10"/>
        </w:numPr>
        <w:spacing w:line="276" w:lineRule="auto"/>
        <w:jc w:val="both"/>
      </w:pPr>
      <w:r>
        <w:t>W przypadku awarii autobusu przewożącego uczniów kierowca niezwłocznie zgłasza sytuację awarii do dyrektora Zespołu Szkół, organizatora dowozu oraz operatora/przewoźnika, natomiast opiekun sprawuje opiekę nad dowożonymi uczniami, zapewniając im bezpieczeństwo do czasu zapewnienia pojazdu zastępczego.</w:t>
      </w:r>
    </w:p>
    <w:p w14:paraId="0DA763DF" w14:textId="77777777" w:rsidR="00480897" w:rsidRDefault="00000000">
      <w:pPr>
        <w:pStyle w:val="western"/>
        <w:numPr>
          <w:ilvl w:val="0"/>
          <w:numId w:val="10"/>
        </w:numPr>
        <w:spacing w:line="276" w:lineRule="auto"/>
        <w:jc w:val="both"/>
      </w:pPr>
      <w:r>
        <w:t xml:space="preserve">Opiekun dowozu ponosi odpowiedzialność za dzieci i młodzież dowożonych </w:t>
      </w:r>
      <w:r>
        <w:br/>
        <w:t>i odwożonych od chwili wejścia do autobusu, do chwili przekazania ich szkole lub przedszkolu oraz od chwili odebrania ich ze szkoły lub przedszkola do chwili opuszczenia autobusu przez ucznia na przystanku w swojej miejscowości.</w:t>
      </w:r>
    </w:p>
    <w:p w14:paraId="69AF231F" w14:textId="77777777" w:rsidR="00480897" w:rsidRDefault="00000000">
      <w:pPr>
        <w:pStyle w:val="western"/>
        <w:numPr>
          <w:ilvl w:val="0"/>
          <w:numId w:val="10"/>
        </w:numPr>
        <w:spacing w:line="276" w:lineRule="auto"/>
        <w:jc w:val="both"/>
      </w:pPr>
      <w:r>
        <w:t>O nieodpowiednim zachowaniu uczniów w autobusie, opiekun dowozu informuje wychowawcę bądź dyrektora Zespołu Szkół oraz dokonuje wpisu w zeszycie opiekuna.</w:t>
      </w:r>
    </w:p>
    <w:p w14:paraId="7EE3568B" w14:textId="77777777" w:rsidR="00480897" w:rsidRDefault="00480897">
      <w:pPr>
        <w:pStyle w:val="western"/>
        <w:spacing w:line="276" w:lineRule="auto"/>
        <w:jc w:val="center"/>
      </w:pPr>
    </w:p>
    <w:p w14:paraId="727BFD1E" w14:textId="77777777" w:rsidR="00480897" w:rsidRDefault="00000000">
      <w:pPr>
        <w:pStyle w:val="western"/>
        <w:spacing w:line="276" w:lineRule="auto"/>
        <w:jc w:val="center"/>
      </w:pPr>
      <w:r>
        <w:rPr>
          <w:rStyle w:val="Pogrubienie"/>
        </w:rPr>
        <w:lastRenderedPageBreak/>
        <w:t>§ 4</w:t>
      </w:r>
    </w:p>
    <w:p w14:paraId="19AA5406" w14:textId="77777777" w:rsidR="00480897" w:rsidRDefault="00000000">
      <w:pPr>
        <w:pStyle w:val="western"/>
        <w:spacing w:line="276" w:lineRule="auto"/>
        <w:jc w:val="center"/>
      </w:pPr>
      <w:r>
        <w:rPr>
          <w:rStyle w:val="Pogrubienie"/>
        </w:rPr>
        <w:t>Obowiązki rodziców/opiekunów prawnych</w:t>
      </w:r>
    </w:p>
    <w:p w14:paraId="366621DA" w14:textId="77777777" w:rsidR="00480897" w:rsidRDefault="00000000">
      <w:pPr>
        <w:pStyle w:val="western"/>
        <w:numPr>
          <w:ilvl w:val="0"/>
          <w:numId w:val="11"/>
        </w:numPr>
        <w:spacing w:line="276" w:lineRule="auto"/>
        <w:jc w:val="both"/>
      </w:pPr>
      <w:r>
        <w:t xml:space="preserve">Rodzice/prawni opiekunowie ponoszą odpowiedzialność za bezpieczeństwo dzieci </w:t>
      </w:r>
      <w:r>
        <w:br/>
        <w:t xml:space="preserve">w drodze z miejsca zamieszkania do miejsca zbiórki dowozu w danej miejscowości, aż do momentu wejścia ucznia do autobusu oraz powracających po zajęciach </w:t>
      </w:r>
      <w:r>
        <w:br/>
        <w:t>z przystanku do domu.</w:t>
      </w:r>
    </w:p>
    <w:p w14:paraId="072D8077" w14:textId="77777777" w:rsidR="00480897" w:rsidRDefault="00000000">
      <w:pPr>
        <w:pStyle w:val="western"/>
        <w:numPr>
          <w:ilvl w:val="0"/>
          <w:numId w:val="11"/>
        </w:numPr>
        <w:spacing w:line="276" w:lineRule="auto"/>
        <w:jc w:val="both"/>
      </w:pPr>
      <w:r>
        <w:t>Rodzice/prawni opiekunowie ponoszą materialną odpowiedzialność za zniszczenia dokonane przez ich dzieci w autobusach dowożących ich do/ze szkoły (w postaci przywrócenia do pierwotnego wyglądu i użyteczności lub rekompensaty pieniężnej).</w:t>
      </w:r>
    </w:p>
    <w:p w14:paraId="77A607A7" w14:textId="77777777" w:rsidR="00480897" w:rsidRDefault="00000000">
      <w:pPr>
        <w:pStyle w:val="western"/>
        <w:numPr>
          <w:ilvl w:val="0"/>
          <w:numId w:val="11"/>
        </w:numPr>
        <w:spacing w:line="276" w:lineRule="auto"/>
        <w:jc w:val="both"/>
      </w:pPr>
      <w:r>
        <w:t xml:space="preserve">Rodzice/prawni opiekunowie są zobowiązani zapewnić dzieciom powrót ze szkoły </w:t>
      </w:r>
      <w:r>
        <w:br/>
        <w:t>w przypadku uczestnictwa dziecka w zajęciach dodatkowych, odbywających się poza godzinami planowanych odwozów na poszczególnych trasach.</w:t>
      </w:r>
    </w:p>
    <w:p w14:paraId="37809B3D" w14:textId="77777777" w:rsidR="00480897" w:rsidRDefault="00000000">
      <w:pPr>
        <w:pStyle w:val="western"/>
        <w:numPr>
          <w:ilvl w:val="0"/>
          <w:numId w:val="11"/>
        </w:numPr>
        <w:spacing w:line="276" w:lineRule="auto"/>
        <w:jc w:val="both"/>
      </w:pPr>
      <w:r>
        <w:t>Rodzice/prawni opiekunowie dziecka poniżej 7 roku życia bądź upoważnione przez nich osoby, zobowiązane są do jego odbioru z przystanku. W przypadku nieobecności rodzica/prawnego opiekuna bądź upoważnionej przez nich osoby dziecko przywożone jest z powrotem do szkoły, skąd po interwencji szkoły odbierają go rodzice/prawni opiekunowie.</w:t>
      </w:r>
    </w:p>
    <w:p w14:paraId="5BD03984" w14:textId="77777777" w:rsidR="00480897" w:rsidRDefault="00000000">
      <w:pPr>
        <w:pStyle w:val="western"/>
        <w:spacing w:line="276" w:lineRule="auto"/>
        <w:jc w:val="center"/>
      </w:pPr>
      <w:r>
        <w:rPr>
          <w:rStyle w:val="Pogrubienie"/>
        </w:rPr>
        <w:t>§ 5</w:t>
      </w:r>
    </w:p>
    <w:p w14:paraId="5E3B6C4C" w14:textId="77777777" w:rsidR="00480897" w:rsidRDefault="00000000">
      <w:pPr>
        <w:pStyle w:val="western"/>
        <w:tabs>
          <w:tab w:val="left" w:pos="1255"/>
          <w:tab w:val="center" w:pos="4536"/>
        </w:tabs>
        <w:spacing w:line="276" w:lineRule="auto"/>
      </w:pPr>
      <w:r>
        <w:rPr>
          <w:rStyle w:val="Pogrubienie"/>
        </w:rPr>
        <w:tab/>
      </w:r>
      <w:r>
        <w:rPr>
          <w:rStyle w:val="Pogrubienie"/>
        </w:rPr>
        <w:tab/>
        <w:t>Obowiązki przewoźnika</w:t>
      </w:r>
    </w:p>
    <w:p w14:paraId="28B6764E" w14:textId="77777777" w:rsidR="00480897" w:rsidRDefault="00000000">
      <w:pPr>
        <w:pStyle w:val="western"/>
        <w:spacing w:line="276" w:lineRule="auto"/>
        <w:jc w:val="both"/>
        <w:rPr>
          <w:b/>
        </w:rPr>
      </w:pPr>
      <w:r>
        <w:rPr>
          <w:b/>
        </w:rPr>
        <w:t>Obowiązkiem operatora/przewoźnika jest:</w:t>
      </w:r>
    </w:p>
    <w:p w14:paraId="7AE547E1" w14:textId="77777777" w:rsidR="00480897" w:rsidRDefault="00000000">
      <w:pPr>
        <w:pStyle w:val="western"/>
        <w:numPr>
          <w:ilvl w:val="0"/>
          <w:numId w:val="12"/>
        </w:numPr>
        <w:spacing w:line="276" w:lineRule="auto"/>
        <w:jc w:val="both"/>
      </w:pPr>
      <w:r>
        <w:t xml:space="preserve">Zapewnienie pojazdów do przewozu uczniów sprawnych technicznie, posiadających ważne ubezpieczenie OC i NW, aktualne badania techniczne oraz właściwe oznakowanie pojazdu, zgodne z obowiązującymi przepisami prawa oraz </w:t>
      </w:r>
      <w:r>
        <w:br/>
        <w:t>z dostosowaną do potrzeb dowozu liczbą miejsc siedzących.</w:t>
      </w:r>
    </w:p>
    <w:p w14:paraId="49036FC2" w14:textId="77777777" w:rsidR="00480897" w:rsidRDefault="00000000">
      <w:pPr>
        <w:pStyle w:val="western"/>
        <w:numPr>
          <w:ilvl w:val="0"/>
          <w:numId w:val="12"/>
        </w:numPr>
        <w:spacing w:line="276" w:lineRule="auto"/>
        <w:jc w:val="both"/>
      </w:pPr>
      <w:r>
        <w:t>Zapewnienie kierowcy autobusu posiadającego odpowiednie kwalifikacje zawodowe.</w:t>
      </w:r>
    </w:p>
    <w:p w14:paraId="23E34A68" w14:textId="77777777" w:rsidR="00480897" w:rsidRDefault="00000000">
      <w:pPr>
        <w:pStyle w:val="western"/>
        <w:numPr>
          <w:ilvl w:val="0"/>
          <w:numId w:val="12"/>
        </w:numPr>
        <w:spacing w:line="276" w:lineRule="auto"/>
        <w:jc w:val="both"/>
      </w:pPr>
      <w:r>
        <w:t xml:space="preserve">Terminowe dowożenie i odwożenie uczniów do/ze szkoły i przedszkola </w:t>
      </w:r>
      <w:r>
        <w:br/>
        <w:t>po zakończonych zajęciach szkolnych.</w:t>
      </w:r>
    </w:p>
    <w:p w14:paraId="61AA44F5" w14:textId="77777777" w:rsidR="00480897" w:rsidRDefault="00000000">
      <w:pPr>
        <w:pStyle w:val="western"/>
        <w:numPr>
          <w:ilvl w:val="0"/>
          <w:numId w:val="12"/>
        </w:numPr>
        <w:spacing w:line="276" w:lineRule="auto"/>
        <w:jc w:val="both"/>
      </w:pPr>
      <w:r>
        <w:t>W przypadku zaistnienia awarii niezwłoczne podstawienie pojazdu zastępczego spełniającego powyższe wymagania.</w:t>
      </w:r>
    </w:p>
    <w:p w14:paraId="5C24484A" w14:textId="77777777" w:rsidR="00480897" w:rsidRDefault="00000000">
      <w:pPr>
        <w:pStyle w:val="western"/>
        <w:numPr>
          <w:ilvl w:val="0"/>
          <w:numId w:val="12"/>
        </w:numPr>
        <w:spacing w:line="276" w:lineRule="auto"/>
        <w:jc w:val="both"/>
      </w:pPr>
      <w:r>
        <w:t>Współpraca z organizatorem dowozu uczniów oraz dyrektorem Zespołu szkół</w:t>
      </w:r>
      <w:r>
        <w:br/>
        <w:t>w zakresie koordynowania i realizacji całości zadania.</w:t>
      </w:r>
    </w:p>
    <w:p w14:paraId="76F61E30" w14:textId="77777777" w:rsidR="00480897" w:rsidRDefault="00000000">
      <w:pPr>
        <w:pStyle w:val="western"/>
        <w:spacing w:line="276" w:lineRule="auto"/>
        <w:jc w:val="center"/>
      </w:pPr>
      <w:r>
        <w:rPr>
          <w:rStyle w:val="Pogrubienie"/>
        </w:rPr>
        <w:t>§ 6</w:t>
      </w:r>
    </w:p>
    <w:p w14:paraId="5AF11970" w14:textId="77777777" w:rsidR="00480897" w:rsidRDefault="00000000">
      <w:pPr>
        <w:pStyle w:val="western"/>
        <w:spacing w:line="276" w:lineRule="auto"/>
        <w:jc w:val="center"/>
      </w:pPr>
      <w:r>
        <w:rPr>
          <w:rStyle w:val="Pogrubienie"/>
        </w:rPr>
        <w:t>Przepisy końcowe</w:t>
      </w:r>
    </w:p>
    <w:p w14:paraId="6E69BD38" w14:textId="77777777" w:rsidR="00480897" w:rsidRDefault="00000000">
      <w:pPr>
        <w:pStyle w:val="western"/>
        <w:numPr>
          <w:ilvl w:val="0"/>
          <w:numId w:val="13"/>
        </w:numPr>
        <w:spacing w:line="276" w:lineRule="auto"/>
        <w:jc w:val="both"/>
      </w:pPr>
      <w:r>
        <w:t>Do zapoznania z regulaminem zobowiązani są dowożeni uczniowie oraz ich rodzice/prawni opiekunowie, dyrektor Zespołu Szkół, wychowawcy, nauczyciele świetlicy, opiekunowie dowozu, kierowcy autobusów, najpóźniej w miesiącu wrześniu każdego roku szkolnego oraz niezwłocznie po wprowadzeniu zmian do niniejszego regulaminu.</w:t>
      </w:r>
    </w:p>
    <w:p w14:paraId="698CFDE2" w14:textId="77777777" w:rsidR="00480897" w:rsidRDefault="00000000">
      <w:pPr>
        <w:pStyle w:val="western"/>
        <w:numPr>
          <w:ilvl w:val="0"/>
          <w:numId w:val="13"/>
        </w:numPr>
        <w:spacing w:line="276" w:lineRule="auto"/>
        <w:jc w:val="both"/>
      </w:pPr>
      <w:r>
        <w:lastRenderedPageBreak/>
        <w:t>W sprawach nieujętych niniejszym regulaminem decyzje podejmują:</w:t>
      </w:r>
    </w:p>
    <w:p w14:paraId="60F4C0B5" w14:textId="77777777" w:rsidR="00480897" w:rsidRDefault="00000000">
      <w:pPr>
        <w:pStyle w:val="western"/>
        <w:numPr>
          <w:ilvl w:val="1"/>
          <w:numId w:val="13"/>
        </w:numPr>
        <w:spacing w:line="276" w:lineRule="auto"/>
        <w:jc w:val="both"/>
      </w:pPr>
      <w:r>
        <w:t>podczas przewozu – opiekun dowozu wraz z kierowcą autobusu,</w:t>
      </w:r>
    </w:p>
    <w:p w14:paraId="2891D864" w14:textId="77777777" w:rsidR="00480897" w:rsidRDefault="00000000">
      <w:pPr>
        <w:pStyle w:val="western"/>
        <w:numPr>
          <w:ilvl w:val="1"/>
          <w:numId w:val="13"/>
        </w:numPr>
        <w:spacing w:line="276" w:lineRule="auto"/>
        <w:jc w:val="both"/>
      </w:pPr>
      <w:r>
        <w:t>w innym czasie – organizator dowozu w uzgodnieniu z dyrektorem Zespołu Szkół.</w:t>
      </w:r>
    </w:p>
    <w:p w14:paraId="7E2738BC" w14:textId="77777777" w:rsidR="00480897" w:rsidRDefault="00000000">
      <w:pPr>
        <w:pStyle w:val="western"/>
        <w:numPr>
          <w:ilvl w:val="0"/>
          <w:numId w:val="13"/>
        </w:numPr>
        <w:spacing w:line="276" w:lineRule="auto"/>
        <w:jc w:val="both"/>
      </w:pPr>
      <w:r>
        <w:t>Zmiany zapisów niniejszego regulaminu wymagają zachowania formy pisemnej pod rygorem nieważności.</w:t>
      </w:r>
    </w:p>
    <w:p w14:paraId="41B87E48" w14:textId="77777777" w:rsidR="00480897" w:rsidRDefault="00000000">
      <w:pPr>
        <w:pStyle w:val="western"/>
        <w:numPr>
          <w:ilvl w:val="0"/>
          <w:numId w:val="13"/>
        </w:numPr>
        <w:spacing w:line="276" w:lineRule="auto"/>
        <w:jc w:val="both"/>
      </w:pPr>
      <w:r>
        <w:t xml:space="preserve">Nieznajomość regulaminu nie zwalnia od odpowiedzialności porządkowej </w:t>
      </w:r>
      <w:r>
        <w:br/>
        <w:t>za jego przestrzeganie.</w:t>
      </w:r>
    </w:p>
    <w:p w14:paraId="5DD15EE8" w14:textId="77777777" w:rsidR="00480897" w:rsidRDefault="00000000">
      <w:pPr>
        <w:pStyle w:val="western"/>
        <w:numPr>
          <w:ilvl w:val="0"/>
          <w:numId w:val="13"/>
        </w:numPr>
        <w:spacing w:line="276" w:lineRule="auto"/>
        <w:jc w:val="both"/>
      </w:pPr>
      <w:r>
        <w:t xml:space="preserve">Regulamin dostępny jest w sekretariacie oraz na stronie internetowej Zespołu Szkół </w:t>
      </w:r>
      <w:r>
        <w:br/>
        <w:t xml:space="preserve">w Radzyniu Chełmińskim oraz w Biuletynie Informacji Publicznej Miasta i Gminy Radzyń Chełmiński. </w:t>
      </w:r>
    </w:p>
    <w:p w14:paraId="4432C073" w14:textId="77777777" w:rsidR="00480897" w:rsidRDefault="00000000">
      <w:pPr>
        <w:pStyle w:val="western"/>
        <w:spacing w:line="276" w:lineRule="auto"/>
        <w:jc w:val="both"/>
      </w:pPr>
      <w:r>
        <w:t> </w:t>
      </w:r>
    </w:p>
    <w:p w14:paraId="6A0DD145" w14:textId="77777777" w:rsidR="00480897" w:rsidRDefault="00000000">
      <w:pPr>
        <w:pStyle w:val="western"/>
        <w:spacing w:line="276" w:lineRule="auto"/>
        <w:jc w:val="both"/>
      </w:pPr>
      <w:r>
        <w:t xml:space="preserve">Regulamin wchodzi w życie z dniem podjęcia. </w:t>
      </w:r>
    </w:p>
    <w:p w14:paraId="2F222793" w14:textId="77777777" w:rsidR="00480897" w:rsidRDefault="00480897">
      <w:pPr>
        <w:jc w:val="both"/>
        <w:rPr>
          <w:sz w:val="24"/>
          <w:szCs w:val="24"/>
        </w:rPr>
      </w:pPr>
    </w:p>
    <w:p w14:paraId="4C54EE45" w14:textId="77777777" w:rsidR="00480897" w:rsidRDefault="00480897"/>
    <w:sectPr w:rsidR="0048089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pgNumType w:start="2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F07829" w14:textId="77777777" w:rsidR="00FB4CF0" w:rsidRDefault="00FB4CF0">
      <w:pPr>
        <w:spacing w:after="0" w:line="240" w:lineRule="auto"/>
      </w:pPr>
      <w:r>
        <w:separator/>
      </w:r>
    </w:p>
  </w:endnote>
  <w:endnote w:type="continuationSeparator" w:id="0">
    <w:p w14:paraId="50132B0B" w14:textId="77777777" w:rsidR="00FB4CF0" w:rsidRDefault="00FB4C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A97F9E" w14:textId="77777777" w:rsidR="00000000" w:rsidRDefault="00000000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899CB3" w14:textId="77777777" w:rsidR="00FB4CF0" w:rsidRDefault="00FB4CF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C3D03F9" w14:textId="77777777" w:rsidR="00FB4CF0" w:rsidRDefault="00FB4C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C8C4BD" w14:textId="77777777" w:rsidR="00000000" w:rsidRDefault="00000000">
    <w:pPr>
      <w:pStyle w:val="Nagwek"/>
      <w:jc w:val="right"/>
      <w:rPr>
        <w:rFonts w:ascii="Times New Roman" w:hAnsi="Times New Roman"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523FD"/>
    <w:multiLevelType w:val="multilevel"/>
    <w:tmpl w:val="A4D63C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11DA7E93"/>
    <w:multiLevelType w:val="multilevel"/>
    <w:tmpl w:val="456CAE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149B20CB"/>
    <w:multiLevelType w:val="multilevel"/>
    <w:tmpl w:val="A7CCDD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1E6B1F55"/>
    <w:multiLevelType w:val="multilevel"/>
    <w:tmpl w:val="652CCB46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1FA12033"/>
    <w:multiLevelType w:val="multilevel"/>
    <w:tmpl w:val="F65A9E4C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368963BE"/>
    <w:multiLevelType w:val="multilevel"/>
    <w:tmpl w:val="774877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4A642792"/>
    <w:multiLevelType w:val="multilevel"/>
    <w:tmpl w:val="75C0EC50"/>
    <w:lvl w:ilvl="0">
      <w:start w:val="10"/>
      <w:numFmt w:val="decimal"/>
      <w:lvlText w:val="%1."/>
      <w:lvlJc w:val="left"/>
      <w:pPr>
        <w:ind w:left="786" w:hanging="360"/>
      </w:pPr>
      <w:rPr>
        <w:color w:val="000000"/>
      </w:rPr>
    </w:lvl>
    <w:lvl w:ilvl="1">
      <w:start w:val="1"/>
      <w:numFmt w:val="decimal"/>
      <w:lvlText w:val="%2."/>
      <w:lvlJc w:val="left"/>
      <w:pPr>
        <w:ind w:left="1506" w:hanging="360"/>
      </w:pPr>
    </w:lvl>
    <w:lvl w:ilvl="2">
      <w:start w:val="1"/>
      <w:numFmt w:val="decimal"/>
      <w:lvlText w:val="%3."/>
      <w:lvlJc w:val="left"/>
      <w:pPr>
        <w:ind w:left="2226" w:hanging="36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decimal"/>
      <w:lvlText w:val="%5."/>
      <w:lvlJc w:val="left"/>
      <w:pPr>
        <w:ind w:left="3666" w:hanging="360"/>
      </w:pPr>
    </w:lvl>
    <w:lvl w:ilvl="5">
      <w:start w:val="1"/>
      <w:numFmt w:val="decimal"/>
      <w:lvlText w:val="%6."/>
      <w:lvlJc w:val="left"/>
      <w:pPr>
        <w:ind w:left="4386" w:hanging="36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decimal"/>
      <w:lvlText w:val="%8."/>
      <w:lvlJc w:val="left"/>
      <w:pPr>
        <w:ind w:left="5826" w:hanging="360"/>
      </w:pPr>
    </w:lvl>
    <w:lvl w:ilvl="8">
      <w:start w:val="1"/>
      <w:numFmt w:val="decimal"/>
      <w:lvlText w:val="%9."/>
      <w:lvlJc w:val="left"/>
      <w:pPr>
        <w:ind w:left="6546" w:hanging="360"/>
      </w:pPr>
    </w:lvl>
  </w:abstractNum>
  <w:abstractNum w:abstractNumId="7" w15:restartNumberingAfterBreak="0">
    <w:nsid w:val="58DC2F29"/>
    <w:multiLevelType w:val="multilevel"/>
    <w:tmpl w:val="D4D6CD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59060556"/>
    <w:multiLevelType w:val="multilevel"/>
    <w:tmpl w:val="EC700DF2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5DB77ED6"/>
    <w:multiLevelType w:val="multilevel"/>
    <w:tmpl w:val="5548399C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6600653D"/>
    <w:multiLevelType w:val="multilevel"/>
    <w:tmpl w:val="64D0E584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6A47705B"/>
    <w:multiLevelType w:val="multilevel"/>
    <w:tmpl w:val="5FFCA2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6D16293C"/>
    <w:multiLevelType w:val="multilevel"/>
    <w:tmpl w:val="1A5EE8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671592697">
    <w:abstractNumId w:val="2"/>
  </w:num>
  <w:num w:numId="2" w16cid:durableId="556622790">
    <w:abstractNumId w:val="11"/>
  </w:num>
  <w:num w:numId="3" w16cid:durableId="945774934">
    <w:abstractNumId w:val="6"/>
  </w:num>
  <w:num w:numId="4" w16cid:durableId="958141280">
    <w:abstractNumId w:val="8"/>
  </w:num>
  <w:num w:numId="5" w16cid:durableId="519465467">
    <w:abstractNumId w:val="5"/>
  </w:num>
  <w:num w:numId="6" w16cid:durableId="111633646">
    <w:abstractNumId w:val="0"/>
  </w:num>
  <w:num w:numId="7" w16cid:durableId="494885212">
    <w:abstractNumId w:val="4"/>
  </w:num>
  <w:num w:numId="8" w16cid:durableId="1083141198">
    <w:abstractNumId w:val="10"/>
  </w:num>
  <w:num w:numId="9" w16cid:durableId="1617983061">
    <w:abstractNumId w:val="3"/>
  </w:num>
  <w:num w:numId="10" w16cid:durableId="1083449604">
    <w:abstractNumId w:val="9"/>
  </w:num>
  <w:num w:numId="11" w16cid:durableId="245919826">
    <w:abstractNumId w:val="12"/>
  </w:num>
  <w:num w:numId="12" w16cid:durableId="1162432476">
    <w:abstractNumId w:val="1"/>
  </w:num>
  <w:num w:numId="13" w16cid:durableId="7479225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480897"/>
    <w:rsid w:val="00480897"/>
    <w:rsid w:val="00AE389C"/>
    <w:rsid w:val="00B75215"/>
    <w:rsid w:val="00FB4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66A8C"/>
  <w15:docId w15:val="{4F7594A2-889F-4F7E-99D7-91C6141ED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estern">
    <w:name w:val="western"/>
    <w:basedOn w:val="Normalny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rPr>
      <w:b/>
      <w:bCs/>
    </w:rPr>
  </w:style>
  <w:style w:type="paragraph" w:styleId="NormalnyWeb">
    <w:name w:val="Normal (Web)"/>
    <w:basedOn w:val="Normalny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1568</Words>
  <Characters>9413</Characters>
  <Application>Microsoft Office Word</Application>
  <DocSecurity>0</DocSecurity>
  <Lines>78</Lines>
  <Paragraphs>21</Paragraphs>
  <ScaleCrop>false</ScaleCrop>
  <Company/>
  <LinksUpToDate>false</LinksUpToDate>
  <CharactersWithSpaces>10960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Bartek</dc:creator>
  <cp:lastModifiedBy>Magda Banaś</cp:lastModifiedBy>
  <cp:revision>2</cp:revision>
  <dcterms:created xsi:type="dcterms:W3CDTF">2024-08-29T11:17:00Z</dcterms:created>
  <dcterms:modified xsi:type="dcterms:W3CDTF">2024-08-29T11:17:00Z</dcterms:modified>
</cp:coreProperties>
</file>